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1639B4" w:rsidTr="00E70F9F">
        <w:trPr>
          <w:trHeight w:val="7799"/>
        </w:trPr>
        <w:tc>
          <w:tcPr>
            <w:tcW w:w="5098" w:type="dxa"/>
          </w:tcPr>
          <w:p w:rsidR="001639B4" w:rsidRDefault="002A2225" w:rsidP="00103E57">
            <w:pPr>
              <w:spacing w:before="120"/>
              <w:jc w:val="center"/>
            </w:pPr>
            <w:r>
              <w:rPr>
                <w:i/>
              </w:rPr>
              <w:t>Introduction to Humanities</w:t>
            </w:r>
          </w:p>
          <w:p w:rsidR="001639B4" w:rsidRDefault="001639B4" w:rsidP="00733166">
            <w:pPr>
              <w:jc w:val="center"/>
            </w:pPr>
          </w:p>
          <w:p w:rsidR="001639B4" w:rsidRPr="00103E57" w:rsidRDefault="00BB13E5" w:rsidP="00103E57">
            <w:pPr>
              <w:spacing w:after="120"/>
              <w:jc w:val="center"/>
              <w:rPr>
                <w:b/>
              </w:rPr>
            </w:pPr>
            <w:r>
              <w:rPr>
                <w:b/>
                <w:noProof/>
                <w:sz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329D231" wp14:editId="16715534">
                      <wp:simplePos x="0" y="0"/>
                      <wp:positionH relativeFrom="column">
                        <wp:posOffset>67880</wp:posOffset>
                      </wp:positionH>
                      <wp:positionV relativeFrom="paragraph">
                        <wp:posOffset>2733084</wp:posOffset>
                      </wp:positionV>
                      <wp:extent cx="2945459" cy="1670860"/>
                      <wp:effectExtent l="0" t="0" r="7620" b="571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459" cy="1670860"/>
                                <a:chOff x="0" y="0"/>
                                <a:chExt cx="2945459" cy="1670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22165"/>
                                <a:stretch/>
                              </pic:blipFill>
                              <pic:spPr>
                                <a:xfrm>
                                  <a:off x="1450428" y="706295"/>
                                  <a:ext cx="1494790" cy="964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2" name="Picture 8" descr="http://dukealumni.com/sites/default/files/images/alumni_communities/regional/regions/middleea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7184" y="0"/>
                                  <a:ext cx="143827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6" name="Picture 2" descr="http://history.uwo.ca/img/middleeaststudies/image_middle_easter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58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" name="Picture 4" descr="http://www.simmons-simmons.com/~/media/Images/Corporate/Locations/Middle%20East/middle_east_514x260.jpg?bc=ffffff&amp;h=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8094"/>
                                  <a:ext cx="1505585" cy="7613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1F25D0" id="Group 7" o:spid="_x0000_s1026" style="position:absolute;margin-left:5.35pt;margin-top:215.2pt;width:231.95pt;height:131.55pt;z-index:251663360" coordsize="29454,16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BgQEBAUEBgUFBgkGBQYJCwgGBggLDAoKCwoKDBAMDAwM&#10;DAwQDA4PEA8ODBMTFBQTExwbGxscHx8fHx8fHx8fHwEHBwcNDA0YEBAYGhURFRofHx8fHx8fHx8f&#10;Hx8fHx8fHx8fHx8fHx8fHx8fHx8fHx8fHx8fHx8fHx8fHx8fHx8f/8AAEQgBBAIC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4504;top:7062;width:14948;height:9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P7nCAAAA2gAAAA8AAABkcnMvZG93bnJldi54bWxEj0GLwjAUhO/C/ofwFryIpgqKdI0iwqIH&#10;D9pd2D0+m2dTbF5KE23990YQPA4z8w2zWHW2EjdqfOlYwXiUgCDOnS65UPD78z2cg/ABWWPlmBTc&#10;ycNq+dFbYKpdy0e6ZaEQEcI+RQUmhDqV0ueGLPqRq4mjd3aNxRBlU0jdYBvhtpKTJJlJiyXHBYM1&#10;bQzll+xqFeBlkI3/9+etObWDjXTFep78HZTqf3brLxCBuvAOv9o7rWAKzyvx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D+5wgAAANoAAAAPAAAAAAAAAAAAAAAAAJ8C&#10;AABkcnMvZG93bnJldi54bWxQSwUGAAAAAAQABAD3AAAAjgMAAAAA&#10;">
                        <v:imagedata r:id="rId11" o:title="" cropright="14526f"/>
                        <v:path arrowok="t"/>
                      </v:shape>
                      <v:shape id="Picture 8" o:spid="_x0000_s1028" type="#_x0000_t75" alt="http://dukealumni.com/sites/default/files/images/alumni_communities/regional/regions/middleeast.jpg" style="position:absolute;left:15071;width:14383;height:1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qsvEAAAA3QAAAA8AAABkcnMvZG93bnJldi54bWxET99rwjAQfh/4P4QT9jZTOymjGsUNBkMQ&#10;pvOlb0dzNtXmUpJM6/76ZTDw7T6+n7dYDbYTF/KhdaxgOslAENdOt9woOHy9P72ACBFZY+eYFNwo&#10;wGo5elhgqd2Vd3TZx0akEA4lKjAx9qWUoTZkMUxcT5y4o/MWY4K+kdrjNYXbTuZZVkiLLacGgz29&#10;GarP+2+roKhOR5nPNr7avN5+tp/ahKLaKfU4HtZzEJGGeBf/uz90mp895/D3TTp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EqsvEAAAA3QAAAA8AAAAAAAAAAAAAAAAA&#10;nwIAAGRycy9kb3ducmV2LnhtbFBLBQYAAAAABAAEAPcAAACQAwAAAAA=&#10;">
                        <v:imagedata r:id="rId12" o:title="middleeast"/>
                        <v:path arrowok="t"/>
                      </v:shape>
                      <v:shape id="Picture 2" o:spid="_x0000_s1029" type="#_x0000_t75" alt="http://history.uwo.ca/img/middleeaststudies/image_middle_eastern.jpg" style="position:absolute;width:15055;height:1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7SzDAAAA3QAAAA8AAABkcnMvZG93bnJldi54bWxET01rwkAQvQv9D8sUvIhuGiTW1FVKgyDo&#10;RS2eh+yYpM3Ohuxq4r93BcHbPN7nLFa9qcWVWldZVvAxiUAQ51ZXXCj4Pa7HnyCcR9ZYWyYFN3Kw&#10;Wr4NFphq2/GergdfiBDCLkUFpfdNKqXLSzLoJrYhDtzZtgZ9gG0hdYtdCDe1jKMokQYrDg0lNvRT&#10;Uv5/uBgF2/hvk213p2k228fdejRP+mOWKDV877+/QHjq/Uv8dG90mB/FCTy+CS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/tLMMAAADdAAAADwAAAAAAAAAAAAAAAACf&#10;AgAAZHJzL2Rvd25yZXYueG1sUEsFBgAAAAAEAAQA9wAAAI8DAAAAAA==&#10;">
                        <v:imagedata r:id="rId13" o:title="image_middle_eastern"/>
                        <v:path arrowok="t"/>
                      </v:shape>
                      <v:shape id="Picture 4" o:spid="_x0000_s1030" type="#_x0000_t75" alt="http://www.simmons-simmons.com/~/media/Images/Corporate/Locations/Middle%20East/middle_east_514x260.jpg?bc=ffffff&amp;h=260" style="position:absolute;top:9080;width:15055;height: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8FBbHAAAA3QAAAA8AAABkcnMvZG93bnJldi54bWxEj0FrwkAQhe9C/8MyghepmypISV1FCm1F&#10;9FAb6HXYnSah2dk0u9Xor3cOgrcZ3pv3vlmset+oI3WxDmzgaZKBIrbB1VwaKL7eHp9BxYTssAlM&#10;Bs4UYbV8GCwwd+HEn3Q8pFJJCMccDVQptbnW0VbkMU5CSyzaT+g8Jlm7UrsOTxLuGz3Nsrn2WLM0&#10;VNjSa0X29/DvDXx7e/kbF0VThPfdzH5s95ftbm/MaNivX0Al6tPdfLveOMHPpoIr38gIe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8FBbHAAAA3QAAAA8AAAAAAAAAAAAA&#10;AAAAnwIAAGRycy9kb3ducmV2LnhtbFBLBQYAAAAABAAEAPcAAACTAwAAAAA=&#10;">
                        <v:imagedata r:id="rId14" o:title="middle_east_514x260"/>
                        <v:path arrowok="t"/>
                      </v:shape>
                    </v:group>
                  </w:pict>
                </mc:Fallback>
              </mc:AlternateContent>
            </w:r>
            <w:r w:rsidRPr="00F82D18"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337AB842" wp14:editId="05FB93B9">
                  <wp:simplePos x="0" y="0"/>
                  <wp:positionH relativeFrom="column">
                    <wp:posOffset>490548</wp:posOffset>
                  </wp:positionH>
                  <wp:positionV relativeFrom="paragraph">
                    <wp:posOffset>715492</wp:posOffset>
                  </wp:positionV>
                  <wp:extent cx="1881352" cy="1881353"/>
                  <wp:effectExtent l="0" t="0" r="5080" b="5080"/>
                  <wp:wrapNone/>
                  <wp:docPr id="2050" name="Picture 2" descr="https://upload.wikimedia.org/wikipedia/commons/thumb/3/3f/Middle_East_(orthographic_projection).svg/553px-Middle_East_(orthographic_projection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upload.wikimedia.org/wikipedia/commons/thumb/3/3f/Middle_East_(orthographic_projection).svg/553px-Middle_East_(orthographic_projection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99" cy="1883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1FB">
              <w:rPr>
                <w:b/>
                <w:sz w:val="40"/>
              </w:rPr>
              <w:t>What is life like in the Middle East?</w:t>
            </w:r>
            <w:r w:rsidR="00F82D18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6E49B5" w:rsidRPr="006E49B5" w:rsidRDefault="00EC60E3" w:rsidP="00E70F9F">
            <w:pPr>
              <w:spacing w:after="120" w:line="276" w:lineRule="auto"/>
            </w:pPr>
            <w:r>
              <w:rPr>
                <w:b/>
                <w:sz w:val="24"/>
              </w:rPr>
              <w:t>What are the main geographical processes happening in the Middle East</w:t>
            </w:r>
          </w:p>
          <w:p w:rsidR="00CB39B7" w:rsidRPr="00E70F9F" w:rsidRDefault="00CB39B7" w:rsidP="00E70F9F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 w:rsidRPr="00E70F9F">
              <w:rPr>
                <w:sz w:val="24"/>
                <w:szCs w:val="24"/>
              </w:rPr>
              <w:t>Climate – the weather in a particular area over a long period of time</w:t>
            </w:r>
          </w:p>
          <w:p w:rsidR="006E758F" w:rsidRDefault="00CB39B7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 w:rsidRPr="00E70F9F">
              <w:rPr>
                <w:sz w:val="24"/>
                <w:szCs w:val="24"/>
              </w:rPr>
              <w:t>Desert – a region with little or no rainfall</w:t>
            </w:r>
            <w:r w:rsidR="00F94BC5">
              <w:rPr>
                <w:sz w:val="24"/>
                <w:szCs w:val="24"/>
              </w:rPr>
              <w:t xml:space="preserve"> (≤250mm per year)</w:t>
            </w:r>
          </w:p>
          <w:p w:rsidR="00BB13E5" w:rsidRDefault="00BB13E5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Evaporation – when water turns into a gas (water vapour) as it heats up</w:t>
            </w:r>
          </w:p>
          <w:p w:rsidR="00BB13E5" w:rsidRDefault="00BB13E5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Lack of insulation – hot in the day, very cold at night</w:t>
            </w:r>
          </w:p>
          <w:p w:rsidR="00BB13E5" w:rsidRDefault="00BB13E5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Desertification – the loss of useful land as it becomes desert</w:t>
            </w:r>
          </w:p>
          <w:p w:rsidR="009F6E11" w:rsidRDefault="009F6E11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Migration – people moving to areas within countries and between countries</w:t>
            </w:r>
          </w:p>
          <w:p w:rsidR="009F6E11" w:rsidRDefault="009F6E11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Urbanisation – as people move to urban areas they grow to accommodate</w:t>
            </w:r>
          </w:p>
          <w:p w:rsidR="009F6E11" w:rsidRDefault="009F6E11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Drought – a lack of water for drinking or farming</w:t>
            </w:r>
          </w:p>
          <w:p w:rsidR="009F6E11" w:rsidRPr="00BB13E5" w:rsidRDefault="009F6E11" w:rsidP="00BB13E5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Trade – the Middle East exports a large volume of fuels (mainly oil)</w:t>
            </w:r>
          </w:p>
        </w:tc>
      </w:tr>
      <w:tr w:rsidR="001639B4" w:rsidTr="00E70F9F">
        <w:trPr>
          <w:trHeight w:val="5814"/>
        </w:trPr>
        <w:tc>
          <w:tcPr>
            <w:tcW w:w="5098" w:type="dxa"/>
            <w:vAlign w:val="center"/>
          </w:tcPr>
          <w:p w:rsidR="001639B4" w:rsidRPr="00E70F9F" w:rsidRDefault="00F82D18" w:rsidP="00E70F9F">
            <w:pPr>
              <w:spacing w:after="120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What do we know about the Middle East?</w:t>
            </w:r>
          </w:p>
          <w:p w:rsidR="003603A8" w:rsidRPr="00E70F9F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>
              <w:rPr>
                <w:sz w:val="24"/>
              </w:rPr>
              <w:t>Made up of 17 countries, some islands, all but one in Asia</w:t>
            </w:r>
          </w:p>
          <w:p w:rsidR="00CB39B7" w:rsidRPr="009F6E11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Saudi Arabia is the biggest and Bahrain the smallest</w:t>
            </w:r>
          </w:p>
          <w:p w:rsidR="00F82D18" w:rsidRPr="009F6E11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Along with Bahrain, Cyprus is the other island nation</w:t>
            </w:r>
          </w:p>
          <w:p w:rsidR="00F82D18" w:rsidRPr="009F6E11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Iran is the most populated</w:t>
            </w:r>
          </w:p>
          <w:p w:rsidR="00F82D18" w:rsidRPr="009F6E11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Major rivers in the Middle East include the Nile, Euphrates and the Tigris</w:t>
            </w:r>
          </w:p>
          <w:p w:rsidR="00F82D18" w:rsidRDefault="00F82D18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</w:pPr>
            <w:r w:rsidRPr="009F6E11">
              <w:rPr>
                <w:sz w:val="24"/>
              </w:rPr>
              <w:t xml:space="preserve">The Middle East isn’t entirely desert, there are mountainous landscapes, </w:t>
            </w:r>
            <w:r w:rsidR="00BB13E5" w:rsidRPr="009F6E11">
              <w:rPr>
                <w:sz w:val="24"/>
              </w:rPr>
              <w:t>semi-arid</w:t>
            </w:r>
            <w:r w:rsidRPr="009F6E11">
              <w:rPr>
                <w:sz w:val="24"/>
              </w:rPr>
              <w:t xml:space="preserve"> and Mediterranean climates.</w:t>
            </w:r>
          </w:p>
        </w:tc>
        <w:tc>
          <w:tcPr>
            <w:tcW w:w="5245" w:type="dxa"/>
            <w:vAlign w:val="center"/>
          </w:tcPr>
          <w:p w:rsidR="001639B4" w:rsidRDefault="009F6E11" w:rsidP="00E70F9F">
            <w:pPr>
              <w:spacing w:after="120" w:line="276" w:lineRule="auto"/>
              <w:rPr>
                <w:b/>
                <w:sz w:val="24"/>
                <w:szCs w:val="24"/>
              </w:rPr>
            </w:pPr>
            <w:r w:rsidRPr="009F6E11">
              <w:rPr>
                <w:b/>
                <w:sz w:val="24"/>
                <w:szCs w:val="24"/>
              </w:rPr>
              <w:t>What is the future like for the Middle East?</w:t>
            </w:r>
          </w:p>
          <w:p w:rsidR="009F6E11" w:rsidRPr="009F6E11" w:rsidRDefault="009F6E11" w:rsidP="00E70F9F">
            <w:pPr>
              <w:spacing w:after="120" w:line="276" w:lineRule="auto"/>
              <w:rPr>
                <w:sz w:val="24"/>
                <w:szCs w:val="24"/>
              </w:rPr>
            </w:pPr>
          </w:p>
          <w:p w:rsidR="009C05D0" w:rsidRDefault="009C05D0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>
              <w:rPr>
                <w:sz w:val="24"/>
              </w:rPr>
              <w:t>What happens when the oil runs out? For the Middle East and the world?</w:t>
            </w:r>
          </w:p>
          <w:p w:rsidR="003603A8" w:rsidRPr="009F6E11" w:rsidRDefault="009F6E11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What has happened to most of Syria’s migrants? Where did they end up and why?</w:t>
            </w:r>
          </w:p>
          <w:p w:rsidR="009F6E11" w:rsidRPr="009F6E11" w:rsidRDefault="009F6E11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How are cities like Dubai surviving the desert?</w:t>
            </w:r>
          </w:p>
          <w:p w:rsidR="009F6E11" w:rsidRPr="009F6E11" w:rsidRDefault="009F6E11" w:rsidP="00E70F9F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</w:pPr>
            <w:r w:rsidRPr="009F6E11">
              <w:rPr>
                <w:sz w:val="24"/>
              </w:rPr>
              <w:t>Can the World Cup in Qatar be sustainable?</w:t>
            </w:r>
          </w:p>
          <w:p w:rsidR="009F6E11" w:rsidRDefault="009F6E11" w:rsidP="009F6E11">
            <w:pPr>
              <w:pStyle w:val="ListParagraph"/>
              <w:spacing w:after="120" w:line="276" w:lineRule="auto"/>
              <w:ind w:left="357"/>
              <w:contextualSpacing w:val="0"/>
            </w:pPr>
          </w:p>
        </w:tc>
      </w:tr>
    </w:tbl>
    <w:p w:rsidR="00FD24A7" w:rsidRDefault="00FD24A7">
      <w:pPr>
        <w:rPr>
          <w:sz w:val="2"/>
          <w:szCs w:val="2"/>
        </w:rPr>
      </w:pPr>
    </w:p>
    <w:p w:rsidR="009C05D0" w:rsidRDefault="009C05D0">
      <w:pPr>
        <w:rPr>
          <w:sz w:val="2"/>
          <w:szCs w:val="2"/>
        </w:rPr>
      </w:pPr>
    </w:p>
    <w:p w:rsidR="009C05D0" w:rsidRDefault="009C05D0" w:rsidP="009C05D0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9C05D0" w:rsidTr="00446F67">
        <w:trPr>
          <w:trHeight w:val="7799"/>
        </w:trPr>
        <w:tc>
          <w:tcPr>
            <w:tcW w:w="5098" w:type="dxa"/>
          </w:tcPr>
          <w:p w:rsidR="009C05D0" w:rsidRDefault="009C05D0" w:rsidP="00446F67">
            <w:pPr>
              <w:spacing w:before="120"/>
              <w:jc w:val="center"/>
            </w:pPr>
            <w:r>
              <w:rPr>
                <w:i/>
              </w:rPr>
              <w:t>Introduction to Humanities</w:t>
            </w:r>
          </w:p>
          <w:p w:rsidR="009C05D0" w:rsidRDefault="009C05D0" w:rsidP="00446F67">
            <w:pPr>
              <w:jc w:val="center"/>
            </w:pPr>
          </w:p>
          <w:p w:rsidR="009C05D0" w:rsidRPr="00103E57" w:rsidRDefault="009C05D0" w:rsidP="00446F67">
            <w:pPr>
              <w:spacing w:after="120"/>
              <w:jc w:val="center"/>
              <w:rPr>
                <w:b/>
              </w:rPr>
            </w:pPr>
            <w:bookmarkStart w:id="0" w:name="_GoBack"/>
            <w:r>
              <w:rPr>
                <w:b/>
                <w:noProof/>
                <w:sz w:val="4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380FD27" wp14:editId="167CA773">
                      <wp:simplePos x="0" y="0"/>
                      <wp:positionH relativeFrom="column">
                        <wp:posOffset>67880</wp:posOffset>
                      </wp:positionH>
                      <wp:positionV relativeFrom="paragraph">
                        <wp:posOffset>2733084</wp:posOffset>
                      </wp:positionV>
                      <wp:extent cx="2945459" cy="1670860"/>
                      <wp:effectExtent l="0" t="0" r="7620" b="571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459" cy="1670860"/>
                                <a:chOff x="0" y="0"/>
                                <a:chExt cx="2945459" cy="1670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22165"/>
                                <a:stretch/>
                              </pic:blipFill>
                              <pic:spPr>
                                <a:xfrm>
                                  <a:off x="1450428" y="706295"/>
                                  <a:ext cx="1494790" cy="964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8" descr="http://dukealumni.com/sites/default/files/images/alumni_communities/regional/regions/middleea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7184" y="0"/>
                                  <a:ext cx="143827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2" descr="http://history.uwo.ca/img/middleeaststudies/image_middle_easter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585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4" descr="http://www.simmons-simmons.com/~/media/Images/Corporate/Locations/Middle%20East/middle_east_514x260.jpg?bc=ffffff&amp;h=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8094"/>
                                  <a:ext cx="1505585" cy="7613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89830" id="Group 2" o:spid="_x0000_s1026" style="position:absolute;margin-left:5.35pt;margin-top:215.2pt;width:231.95pt;height:131.55pt;z-index:251666432" coordsize="29454,16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BgQEBAUEBgUFBgkGBQYJCwgGBggLDAoKCwoKDBAMDAwM&#10;DAwQDA4PEA8ODBMTFBQTExwbGxscHx8fHx8fHx8fHwEHBwcNDA0YEBAYGhURFRofHx8fHx8fHx8f&#10;Hx8fHx8fHx8fHx8fHx8fHx8fHx8fHx8fHx8fHx8fHx8fHx8fHx8f/8AAEQgBBAIC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4504;top:7062;width:14948;height:9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miLCAAAA2gAAAA8AAABkcnMvZG93bnJldi54bWxEj0GLwjAUhO/C/ofwFryIpoqIdI0iwqIH&#10;D9pd2D0+m2dTbF5KE23990YQPA4z8w2zWHW2EjdqfOlYwXiUgCDOnS65UPD78z2cg/ABWWPlmBTc&#10;ycNq+dFbYKpdy0e6ZaEQEcI+RQUmhDqV0ueGLPqRq4mjd3aNxRBlU0jdYBvhtpKTJJlJiyXHBYM1&#10;bQzll+xqFeBlkI3/9+etObWDjXTFep78HZTqf3brLxCBuvAOv9o7rWAKzyvx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8JoiwgAAANoAAAAPAAAAAAAAAAAAAAAAAJ8C&#10;AABkcnMvZG93bnJldi54bWxQSwUGAAAAAAQABAD3AAAAjgMAAAAA&#10;">
                        <v:imagedata r:id="rId16" o:title="" cropright="14526f"/>
                        <v:path arrowok="t"/>
                      </v:shape>
                      <v:shape id="Picture 8" o:spid="_x0000_s1028" type="#_x0000_t75" alt="http://dukealumni.com/sites/default/files/images/alumni_communities/regional/regions/middleeast.jpg" style="position:absolute;left:15071;width:14383;height:1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Zl7DAAAA2gAAAA8AAABkcnMvZG93bnJldi54bWxEj81qwzAQhO+FvIPYQG+NXFNMcKOYtFAo&#10;gUL+Lr4t1sZyY62MpCZOnz4qFHIcZr4ZZlGNthdn8qFzrOB5loEgbpzuuFVw2H88zUGEiKyxd0wK&#10;rhSgWk4eFlhqd+EtnXexFamEQ4kKTIxDKWVoDFkMMzcQJ+/ovMWYpG+l9nhJ5baXeZYV0mLHacHg&#10;QO+GmtPuxyoo6u+jzF/Wvl6/XX+/NtqEot4q9TgdV68gIo3xHv6nP3Xi4O9Kug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RmXsMAAADaAAAADwAAAAAAAAAAAAAAAACf&#10;AgAAZHJzL2Rvd25yZXYueG1sUEsFBgAAAAAEAAQA9wAAAI8DAAAAAA==&#10;">
                        <v:imagedata r:id="rId17" o:title="middleeast"/>
                        <v:path arrowok="t"/>
                      </v:shape>
                      <v:shape id="Picture 2" o:spid="_x0000_s1029" type="#_x0000_t75" alt="http://history.uwo.ca/img/middleeaststudies/image_middle_eastern.jpg" style="position:absolute;width:15055;height:1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ojfAAAAA2gAAAA8AAABkcnMvZG93bnJldi54bWxET02LwjAQvQv7H8Is7EU0tUhdq1EWiyDo&#10;RV08D83Y1m0mpcna+u/NQfD4eN/LdW9qcafWVZYVTMYRCOLc6ooLBb/n7egbhPPIGmvLpOBBDtar&#10;j8ESU207PtL95AsRQtilqKD0vkmldHlJBt3YNsSBu9rWoA+wLaRusQvhppZxFCXSYMWhocSGNiXl&#10;f6d/o2Af33bZ/nCZZrNj3G2H86Q/Z4lSX5/9zwKEp96/xS/3TisIW8OVc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GiN8AAAADaAAAADwAAAAAAAAAAAAAAAACfAgAA&#10;ZHJzL2Rvd25yZXYueG1sUEsFBgAAAAAEAAQA9wAAAIwDAAAAAA==&#10;">
                        <v:imagedata r:id="rId18" o:title="image_middle_eastern"/>
                        <v:path arrowok="t"/>
                      </v:shape>
                      <v:shape id="Picture 4" o:spid="_x0000_s1030" type="#_x0000_t75" alt="http://www.simmons-simmons.com/~/media/Images/Corporate/Locations/Middle%20East/middle_east_514x260.jpg?bc=ffffff&amp;h=260" style="position:absolute;top:9080;width:15055;height: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SQXEAAAA2gAAAA8AAABkcnMvZG93bnJldi54bWxEj0FrAjEUhO+F/ofwCr2IZlUQXY1ShKqI&#10;HtQFr4/kubt087LdpLr665uC0OMwM98ws0VrK3GlxpeOFfR7CQhi7UzJuYLs9Nkdg/AB2WDlmBTc&#10;ycNi/voyw9S4Gx/oegy5iBD2KSooQqhTKb0uyKLvuZo4ehfXWAxRNrk0Dd4i3FZykCQjabHkuFBg&#10;TcuC9Nfxxyo4W/347mRZlbnVbqjX2/1ju9sr9f7WfkxBBGrDf/jZ3hgFE/i7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bSQXEAAAA2gAAAA8AAAAAAAAAAAAAAAAA&#10;nwIAAGRycy9kb3ducmV2LnhtbFBLBQYAAAAABAAEAPcAAACQAwAAAAA=&#10;">
                        <v:imagedata r:id="rId19" o:title="middle_east_514x260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Pr="00F82D18"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73097EE" wp14:editId="2E41654C">
                  <wp:simplePos x="0" y="0"/>
                  <wp:positionH relativeFrom="column">
                    <wp:posOffset>490548</wp:posOffset>
                  </wp:positionH>
                  <wp:positionV relativeFrom="paragraph">
                    <wp:posOffset>715492</wp:posOffset>
                  </wp:positionV>
                  <wp:extent cx="1881352" cy="1881353"/>
                  <wp:effectExtent l="0" t="0" r="5080" b="5080"/>
                  <wp:wrapNone/>
                  <wp:docPr id="10" name="Picture 2" descr="https://upload.wikimedia.org/wikipedia/commons/thumb/3/3f/Middle_East_(orthographic_projection).svg/553px-Middle_East_(orthographic_projection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upload.wikimedia.org/wikipedia/commons/thumb/3/3f/Middle_East_(orthographic_projection).svg/553px-Middle_East_(orthographic_projection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99" cy="1883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</w:rPr>
              <w:t>What is life like in the Middle East?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9C05D0" w:rsidRPr="006E49B5" w:rsidRDefault="009C05D0" w:rsidP="00446F67">
            <w:pPr>
              <w:spacing w:after="120" w:line="276" w:lineRule="auto"/>
            </w:pPr>
            <w:r>
              <w:rPr>
                <w:b/>
                <w:sz w:val="24"/>
              </w:rPr>
              <w:t>What are the main geographical processes happening in the Middle East</w:t>
            </w:r>
          </w:p>
          <w:p w:rsidR="009C05D0" w:rsidRPr="00E70F9F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 w:rsidRPr="00E70F9F">
              <w:rPr>
                <w:sz w:val="24"/>
                <w:szCs w:val="24"/>
              </w:rPr>
              <w:t>Climate – the weather in a particular area over a long period of time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 w:rsidRPr="00E70F9F">
              <w:rPr>
                <w:sz w:val="24"/>
                <w:szCs w:val="24"/>
              </w:rPr>
              <w:t>Desert – a region with little or no rainfall</w:t>
            </w:r>
            <w:r>
              <w:rPr>
                <w:sz w:val="24"/>
                <w:szCs w:val="24"/>
              </w:rPr>
              <w:t xml:space="preserve"> (≤250mm per year)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Evaporation – when water turns into a gas (water vapour) as it heats up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Lack of insulation – hot in the day, very cold at night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Desertification – the loss of useful land as it becomes desert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Migration – people moving to areas within countries and between countries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Urbanisation – as people move to urban areas they grow to accommodate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Drought – a lack of water for drinking or farming</w:t>
            </w:r>
          </w:p>
          <w:p w:rsidR="009C05D0" w:rsidRPr="00BB13E5" w:rsidRDefault="009C05D0" w:rsidP="00446F67"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Trade – the Middle East exports a large volume of fuels (mainly oil)</w:t>
            </w:r>
          </w:p>
        </w:tc>
      </w:tr>
      <w:tr w:rsidR="009C05D0" w:rsidTr="00446F67">
        <w:trPr>
          <w:trHeight w:val="5814"/>
        </w:trPr>
        <w:tc>
          <w:tcPr>
            <w:tcW w:w="5098" w:type="dxa"/>
            <w:vAlign w:val="center"/>
          </w:tcPr>
          <w:p w:rsidR="009C05D0" w:rsidRPr="00E70F9F" w:rsidRDefault="009C05D0" w:rsidP="00446F67">
            <w:pPr>
              <w:spacing w:after="120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What do we know about the Middle East?</w:t>
            </w:r>
          </w:p>
          <w:p w:rsidR="009C05D0" w:rsidRPr="00E70F9F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>
              <w:rPr>
                <w:sz w:val="24"/>
              </w:rPr>
              <w:t>Made up of 17 countries, some islands, all but one in Asia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Saudi Arabia is the biggest and Bahrain the smallest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Along with Bahrain, Cyprus is the other island nation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Iran is the most populated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Major rivers in the Middle East include the Nile, Euphrates and the Tigris</w:t>
            </w: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contextualSpacing w:val="0"/>
            </w:pPr>
            <w:r w:rsidRPr="009F6E11">
              <w:rPr>
                <w:sz w:val="24"/>
              </w:rPr>
              <w:t>The Middle East isn’t entirely desert, there are mountainous landscapes, semi-arid and Mediterranean climates.</w:t>
            </w:r>
          </w:p>
        </w:tc>
        <w:tc>
          <w:tcPr>
            <w:tcW w:w="5245" w:type="dxa"/>
            <w:vAlign w:val="center"/>
          </w:tcPr>
          <w:p w:rsidR="009C05D0" w:rsidRDefault="009C05D0" w:rsidP="00446F67">
            <w:pPr>
              <w:spacing w:after="120" w:line="276" w:lineRule="auto"/>
              <w:rPr>
                <w:b/>
                <w:sz w:val="24"/>
                <w:szCs w:val="24"/>
              </w:rPr>
            </w:pPr>
            <w:r w:rsidRPr="009F6E11">
              <w:rPr>
                <w:b/>
                <w:sz w:val="24"/>
                <w:szCs w:val="24"/>
              </w:rPr>
              <w:t>What is the future like for the Middle East?</w:t>
            </w:r>
          </w:p>
          <w:p w:rsidR="009C05D0" w:rsidRPr="009F6E11" w:rsidRDefault="009C05D0" w:rsidP="00446F67">
            <w:pPr>
              <w:spacing w:after="120" w:line="276" w:lineRule="auto"/>
              <w:rPr>
                <w:sz w:val="24"/>
                <w:szCs w:val="24"/>
              </w:rPr>
            </w:pPr>
          </w:p>
          <w:p w:rsidR="009C05D0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>
              <w:rPr>
                <w:sz w:val="24"/>
              </w:rPr>
              <w:t>What happens when the oil runs out? For the Middle East and the world?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What has happened to most of Syria’s migrants? Where did they end up and why?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  <w:rPr>
                <w:sz w:val="24"/>
              </w:rPr>
            </w:pPr>
            <w:r w:rsidRPr="009F6E11">
              <w:rPr>
                <w:sz w:val="24"/>
              </w:rPr>
              <w:t>How are cities like Dubai surviving the desert?</w:t>
            </w:r>
          </w:p>
          <w:p w:rsidR="009C05D0" w:rsidRPr="009F6E11" w:rsidRDefault="009C05D0" w:rsidP="00446F67">
            <w:pPr>
              <w:pStyle w:val="ListParagraph"/>
              <w:numPr>
                <w:ilvl w:val="0"/>
                <w:numId w:val="1"/>
              </w:numPr>
              <w:spacing w:after="120" w:line="276" w:lineRule="auto"/>
              <w:ind w:left="357" w:hanging="357"/>
              <w:contextualSpacing w:val="0"/>
            </w:pPr>
            <w:r w:rsidRPr="009F6E11">
              <w:rPr>
                <w:sz w:val="24"/>
              </w:rPr>
              <w:t>Can the World Cup in Qatar be sustainable?</w:t>
            </w:r>
          </w:p>
          <w:p w:rsidR="009C05D0" w:rsidRDefault="009C05D0" w:rsidP="00446F67">
            <w:pPr>
              <w:pStyle w:val="ListParagraph"/>
              <w:spacing w:after="120" w:line="276" w:lineRule="auto"/>
              <w:ind w:left="357"/>
              <w:contextualSpacing w:val="0"/>
            </w:pPr>
          </w:p>
        </w:tc>
      </w:tr>
    </w:tbl>
    <w:p w:rsidR="009C05D0" w:rsidRPr="009C05D0" w:rsidRDefault="009C05D0" w:rsidP="009C05D0">
      <w:pPr>
        <w:jc w:val="center"/>
        <w:rPr>
          <w:sz w:val="2"/>
          <w:szCs w:val="2"/>
        </w:rPr>
      </w:pPr>
    </w:p>
    <w:sectPr w:rsidR="009C05D0" w:rsidRPr="009C05D0" w:rsidSect="00733166">
      <w:headerReference w:type="default" r:id="rId20"/>
      <w:pgSz w:w="11906" w:h="16838"/>
      <w:pgMar w:top="212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6D8" w:rsidRDefault="00FB76D8" w:rsidP="00733166">
      <w:pPr>
        <w:spacing w:after="0" w:line="240" w:lineRule="auto"/>
      </w:pPr>
      <w:r>
        <w:separator/>
      </w:r>
    </w:p>
  </w:endnote>
  <w:endnote w:type="continuationSeparator" w:id="0">
    <w:p w:rsidR="00FB76D8" w:rsidRDefault="00FB76D8" w:rsidP="00733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6D8" w:rsidRDefault="00FB76D8" w:rsidP="00733166">
      <w:pPr>
        <w:spacing w:after="0" w:line="240" w:lineRule="auto"/>
      </w:pPr>
      <w:r>
        <w:separator/>
      </w:r>
    </w:p>
  </w:footnote>
  <w:footnote w:type="continuationSeparator" w:id="0">
    <w:p w:rsidR="00FB76D8" w:rsidRDefault="00FB76D8" w:rsidP="00733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166" w:rsidRPr="00733166" w:rsidRDefault="00733166" w:rsidP="00733166">
    <w:pPr>
      <w:pStyle w:val="Header"/>
      <w:spacing w:after="120"/>
      <w:rPr>
        <w:b/>
      </w:rPr>
    </w:pPr>
    <w:r w:rsidRPr="00733166">
      <w:rPr>
        <w:b/>
        <w:noProof/>
        <w:sz w:val="4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3190875</wp:posOffset>
              </wp:positionH>
              <wp:positionV relativeFrom="paragraph">
                <wp:posOffset>-220980</wp:posOffset>
              </wp:positionV>
              <wp:extent cx="3429000" cy="1000125"/>
              <wp:effectExtent l="0" t="0" r="19050" b="28575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0" cy="10001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3166" w:rsidRPr="00A50892" w:rsidRDefault="00A50892" w:rsidP="00A50892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 w:rsidRPr="00A50892">
                            <w:rPr>
                              <w:rFonts w:ascii="Century Gothic" w:hAnsi="Century Gothic"/>
                              <w:b/>
                              <w:sz w:val="20"/>
                              <w:szCs w:val="24"/>
                            </w:rPr>
                            <w:t>Students are expected to spend 30-45 minutes every week committing this information to memory.</w:t>
                          </w:r>
                          <w:r w:rsidR="00733166" w:rsidRPr="00A50892">
                            <w:rPr>
                              <w:rFonts w:ascii="Century Gothic" w:hAnsi="Century Gothic"/>
                              <w:b/>
                              <w:sz w:val="20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4"/>
                            </w:rPr>
                            <w:t>Our recommended technique is self-quizzing</w:t>
                          </w:r>
                          <w:r w:rsidR="001F3252">
                            <w:rPr>
                              <w:rFonts w:ascii="Century Gothic" w:hAnsi="Century Gothic"/>
                              <w:sz w:val="20"/>
                              <w:szCs w:val="24"/>
                            </w:rPr>
                            <w:t xml:space="preserve"> – see the VLE for a video demonstration.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: Rounded Corners 1" o:spid="_x0000_s1026" style="position:absolute;margin-left:251.25pt;margin-top:-17.4pt;width:270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" fillcolor="#7a8c8e [3207]" strokecolor="#3c4546 [1607]" strokeweight="1pt">
              <v:stroke joinstyle="miter"/>
              <v:textbox>
                <w:txbxContent>
                  <w:p w:rsidR="00733166" w:rsidRPr="00A50892" w:rsidRDefault="00A50892" w:rsidP="00A50892">
                    <w:pPr>
                      <w:spacing w:after="0" w:line="240" w:lineRule="auto"/>
                      <w:jc w:val="center"/>
                      <w:rPr>
                        <w:sz w:val="20"/>
                        <w:szCs w:val="24"/>
                      </w:rPr>
                    </w:pPr>
                    <w:r w:rsidRPr="00A50892">
                      <w:rPr>
                        <w:rFonts w:ascii="Century Gothic" w:hAnsi="Century Gothic"/>
                        <w:b/>
                        <w:sz w:val="20"/>
                        <w:szCs w:val="24"/>
                      </w:rPr>
                      <w:t>Students are expected to spend 30-45 minutes every week committing this information to memory.</w:t>
                    </w:r>
                    <w:r w:rsidR="00733166" w:rsidRPr="00A50892">
                      <w:rPr>
                        <w:rFonts w:ascii="Century Gothic" w:hAnsi="Century Gothic"/>
                        <w:b/>
                        <w:sz w:val="20"/>
                        <w:szCs w:val="24"/>
                      </w:rPr>
                      <w:t xml:space="preserve">  </w:t>
                    </w:r>
                    <w:r>
                      <w:rPr>
                        <w:rFonts w:ascii="Century Gothic" w:hAnsi="Century Gothic"/>
                        <w:sz w:val="20"/>
                        <w:szCs w:val="24"/>
                      </w:rPr>
                      <w:t>Our recommended technique is self-quizzing</w:t>
                    </w:r>
                    <w:r w:rsidR="001F3252">
                      <w:rPr>
                        <w:rFonts w:ascii="Century Gothic" w:hAnsi="Century Gothic"/>
                        <w:sz w:val="20"/>
                        <w:szCs w:val="24"/>
                      </w:rPr>
                      <w:t xml:space="preserve"> – see the VLE for a video demonstration.  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Pr="00733166">
      <w:rPr>
        <w:b/>
        <w:noProof/>
        <w:sz w:val="40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85800" cy="685800"/>
          <wp:effectExtent l="0" t="0" r="0" b="0"/>
          <wp:wrapSquare wrapText="bothSides"/>
          <wp:docPr id="3" name="Picture 3" descr="Image result for cotham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otham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166">
      <w:rPr>
        <w:b/>
        <w:sz w:val="40"/>
      </w:rPr>
      <w:t>Year 7 Humanities</w:t>
    </w:r>
  </w:p>
  <w:p w:rsidR="00733166" w:rsidRPr="00733166" w:rsidRDefault="00733166" w:rsidP="00733166">
    <w:pPr>
      <w:pStyle w:val="Header"/>
      <w:tabs>
        <w:tab w:val="clear" w:pos="4513"/>
        <w:tab w:val="center" w:pos="2835"/>
      </w:tabs>
      <w:rPr>
        <w:b/>
      </w:rPr>
    </w:pPr>
    <w:r>
      <w:rPr>
        <w:b/>
      </w:rPr>
      <w:tab/>
    </w:r>
    <w:r w:rsidRPr="00733166">
      <w:rPr>
        <w:b/>
      </w:rPr>
      <w:t>Knowledge Organiser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F7CC9"/>
    <w:multiLevelType w:val="hybridMultilevel"/>
    <w:tmpl w:val="20F0E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B4"/>
    <w:rsid w:val="00103E57"/>
    <w:rsid w:val="001639B4"/>
    <w:rsid w:val="001F3252"/>
    <w:rsid w:val="002147EE"/>
    <w:rsid w:val="002324B3"/>
    <w:rsid w:val="002A2225"/>
    <w:rsid w:val="002E315C"/>
    <w:rsid w:val="003603A8"/>
    <w:rsid w:val="00392920"/>
    <w:rsid w:val="00443DCD"/>
    <w:rsid w:val="00453CAC"/>
    <w:rsid w:val="004948DC"/>
    <w:rsid w:val="004A15B6"/>
    <w:rsid w:val="004A162F"/>
    <w:rsid w:val="0052691B"/>
    <w:rsid w:val="00590654"/>
    <w:rsid w:val="005F25A1"/>
    <w:rsid w:val="0062438D"/>
    <w:rsid w:val="006E49B5"/>
    <w:rsid w:val="006E758F"/>
    <w:rsid w:val="00733166"/>
    <w:rsid w:val="00892BDF"/>
    <w:rsid w:val="00901DA8"/>
    <w:rsid w:val="009571FB"/>
    <w:rsid w:val="009C05D0"/>
    <w:rsid w:val="009F6E11"/>
    <w:rsid w:val="00A425F9"/>
    <w:rsid w:val="00A50892"/>
    <w:rsid w:val="00BB13E5"/>
    <w:rsid w:val="00BD2BE7"/>
    <w:rsid w:val="00C00DA4"/>
    <w:rsid w:val="00CB39B7"/>
    <w:rsid w:val="00D4406D"/>
    <w:rsid w:val="00DB33FA"/>
    <w:rsid w:val="00DE72CE"/>
    <w:rsid w:val="00E11A28"/>
    <w:rsid w:val="00E53A1B"/>
    <w:rsid w:val="00E70F9F"/>
    <w:rsid w:val="00E73CB6"/>
    <w:rsid w:val="00E8204A"/>
    <w:rsid w:val="00EC60E3"/>
    <w:rsid w:val="00F61F77"/>
    <w:rsid w:val="00F82D18"/>
    <w:rsid w:val="00F94BC5"/>
    <w:rsid w:val="00FB76D8"/>
    <w:rsid w:val="00FD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EF5887CF-77EB-44F9-8F2D-DBA76CD0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3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166"/>
  </w:style>
  <w:style w:type="paragraph" w:styleId="Footer">
    <w:name w:val="footer"/>
    <w:basedOn w:val="Normal"/>
    <w:link w:val="FooterChar"/>
    <w:uiPriority w:val="99"/>
    <w:unhideWhenUsed/>
    <w:rsid w:val="00733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166"/>
  </w:style>
  <w:style w:type="paragraph" w:styleId="ListParagraph">
    <w:name w:val="List Paragraph"/>
    <w:basedOn w:val="Normal"/>
    <w:uiPriority w:val="34"/>
    <w:qFormat/>
    <w:rsid w:val="00103E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920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2920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892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D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D0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4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ghAlmey\Desktop\y7%20egypt\Templates\Year%207%20Knowledge%20Organiser%20Template.dotm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Year 7 Knowledge Organiser Template</Template>
  <TotalTime>47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LeighAlmey</dc:creator>
  <cp:keywords/>
  <dc:description/>
  <cp:lastModifiedBy>Adam Vaughan</cp:lastModifiedBy>
  <cp:revision>13</cp:revision>
  <cp:lastPrinted>2018-11-05T07:39:00Z</cp:lastPrinted>
  <dcterms:created xsi:type="dcterms:W3CDTF">2018-07-18T12:34:00Z</dcterms:created>
  <dcterms:modified xsi:type="dcterms:W3CDTF">2018-11-05T07:52:00Z</dcterms:modified>
</cp:coreProperties>
</file>